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0BD" w:rsidRPr="001E36DF" w:rsidRDefault="004F60BD" w:rsidP="001E36DF">
      <w:pPr>
        <w:jc w:val="center"/>
        <w:rPr>
          <w:b/>
          <w:bCs/>
          <w:i/>
          <w:iCs/>
        </w:rPr>
      </w:pPr>
      <w:r w:rsidRPr="001E36DF">
        <w:rPr>
          <w:b/>
          <w:bCs/>
          <w:i/>
          <w:iCs/>
        </w:rPr>
        <w:t>Posljednji dani zime</w:t>
      </w:r>
    </w:p>
    <w:p w:rsidR="004F60BD" w:rsidRDefault="004F60BD" w:rsidP="00010B1A"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3" o:spid="_x0000_s1026" type="#_x0000_t75" style="position:absolute;margin-left:151.15pt;margin-top:53.65pt;width:149pt;height:216.5pt;z-index:251652096;visibility:visible" wrapcoords="-109 0 -109 21525 21600 21525 21600 0 -109 0">
            <v:imagedata r:id="rId4" o:title=""/>
            <w10:wrap type="through"/>
          </v:shape>
        </w:pict>
      </w:r>
      <w:r>
        <w:t>Konačno smo otjerali zimu, iako nam ni ona nije bila mrska jer nije bila oštra i nije nas grizla niti za nos niti za uši. Nedostajalo nam je snijega pa smo si ga zamišljali i crtali ga u obliku snjegovića, krovova punih snijega i skijaških staza u planinama.</w:t>
      </w:r>
    </w:p>
    <w:p w:rsidR="004F60BD" w:rsidRDefault="004F60BD" w:rsidP="00D95C53">
      <w:r>
        <w:rPr>
          <w:noProof/>
          <w:lang w:eastAsia="hr-HR"/>
        </w:rPr>
        <w:pict>
          <v:shape id="Slika 2" o:spid="_x0000_s1027" type="#_x0000_t75" style="position:absolute;margin-left:1.65pt;margin-top:-.2pt;width:142.5pt;height:214pt;z-index:251651072;visibility:visible" wrapcoords="-114 0 -114 21524 21600 21524 21600 0 -114 0">
            <v:imagedata r:id="rId5" o:title=""/>
            <w10:wrap type="through"/>
          </v:shape>
        </w:pict>
      </w:r>
      <w:r>
        <w:t xml:space="preserve">          </w:t>
      </w:r>
      <w:r w:rsidRPr="008171B1">
        <w:rPr>
          <w:sz w:val="24"/>
          <w:szCs w:val="24"/>
        </w:rPr>
        <w:t xml:space="preserve">    </w:t>
      </w:r>
      <w:r w:rsidRPr="00345DD9">
        <w:rPr>
          <w:noProof/>
          <w:lang w:eastAsia="hr-HR"/>
        </w:rPr>
        <w:pict>
          <v:shape id="Slika 4" o:spid="_x0000_i1025" type="#_x0000_t75" style="width:136.5pt;height:197.25pt;visibility:visible">
            <v:imagedata r:id="rId6" o:title=""/>
          </v:shape>
        </w:pict>
      </w:r>
      <w:r>
        <w:t xml:space="preserve">            </w:t>
      </w:r>
    </w:p>
    <w:p w:rsidR="004F60BD" w:rsidRDefault="004F60BD" w:rsidP="008B1BBB">
      <w:pPr>
        <w:jc w:val="center"/>
      </w:pPr>
      <w:r>
        <w:t>Likovna grupa učiteljice Jasne Guliš – 2.c i II. odgojna skupina</w:t>
      </w:r>
    </w:p>
    <w:p w:rsidR="004F60BD" w:rsidRDefault="004F60BD" w:rsidP="00D95C53">
      <w:r>
        <w:t>Karneval</w:t>
      </w:r>
    </w:p>
    <w:p w:rsidR="004F60BD" w:rsidRDefault="004F60BD" w:rsidP="00D95C53">
      <w:r>
        <w:t xml:space="preserve">Učenici s maskama i u raznim kostimima pomogli su tjerati zimu. Svi su se skupili mlađi u auli škole, a stariji u dvorani. Bilo je tu razno raznih likova: policajaca, batmana, lutkica, mačaka, pčelica, bubamara, gusjenica, vještica, indijanaca, kauboja, rokera, repera, darkera i još mnogo drugih. </w:t>
      </w:r>
    </w:p>
    <w:p w:rsidR="004F60BD" w:rsidRDefault="004F60BD" w:rsidP="00D95C53">
      <w:pPr>
        <w:rPr>
          <w:b/>
          <w:bCs/>
        </w:rPr>
      </w:pPr>
      <w:r>
        <w:rPr>
          <w:noProof/>
          <w:lang w:eastAsia="hr-HR"/>
        </w:rPr>
        <w:pict>
          <v:shape id="Slika 6" o:spid="_x0000_s1028" type="#_x0000_t75" style="position:absolute;margin-left:229.65pt;margin-top:-.25pt;width:211.5pt;height:141pt;z-index:251654144;visibility:visible">
            <v:imagedata r:id="rId7" o:title=""/>
          </v:shape>
        </w:pict>
      </w:r>
      <w:r>
        <w:rPr>
          <w:noProof/>
          <w:lang w:eastAsia="hr-HR"/>
        </w:rPr>
        <w:pict>
          <v:shape id="Slika 5" o:spid="_x0000_s1029" type="#_x0000_t75" style="position:absolute;margin-left:1.65pt;margin-top:-.25pt;width:211.5pt;height:141pt;z-index:251653120;visibility:visible">
            <v:imagedata r:id="rId8" o:title=""/>
          </v:shape>
        </w:pict>
      </w:r>
    </w:p>
    <w:p w:rsidR="004F60BD" w:rsidRPr="00D95C53" w:rsidRDefault="004F60BD" w:rsidP="00D95C53"/>
    <w:p w:rsidR="004F60BD" w:rsidRPr="00D95C53" w:rsidRDefault="004F60BD" w:rsidP="00D95C53"/>
    <w:p w:rsidR="004F60BD" w:rsidRPr="00D95C53" w:rsidRDefault="004F60BD" w:rsidP="00D95C53"/>
    <w:p w:rsidR="004F60BD" w:rsidRDefault="004F60BD" w:rsidP="00D95C53"/>
    <w:p w:rsidR="004F60BD" w:rsidRDefault="004F60BD" w:rsidP="00D95C53">
      <w:pPr>
        <w:jc w:val="right"/>
      </w:pPr>
    </w:p>
    <w:p w:rsidR="004F60BD" w:rsidRDefault="004F60BD" w:rsidP="00D95C53">
      <w:r>
        <w:t xml:space="preserve">Pčelice su bili učenici 1. c, 2. c i 3. c razreda i njihove učiteljice. </w:t>
      </w:r>
    </w:p>
    <w:p w:rsidR="004F60BD" w:rsidRDefault="004F60BD" w:rsidP="00D95C53">
      <w:r>
        <w:rPr>
          <w:noProof/>
          <w:lang w:eastAsia="hr-HR"/>
        </w:rPr>
        <w:pict>
          <v:shape id="Slika 8" o:spid="_x0000_s1030" type="#_x0000_t75" style="position:absolute;margin-left:1.65pt;margin-top:.15pt;width:175.5pt;height:130.5pt;z-index:-251661312;visibility:visible" wrapcoords="-92 0 -92 21476 21600 21476 21600 0 -92 0">
            <v:imagedata r:id="rId9" o:title=""/>
            <w10:wrap type="through"/>
          </v:shape>
        </w:pict>
      </w:r>
    </w:p>
    <w:p w:rsidR="004F60BD" w:rsidRDefault="004F60BD" w:rsidP="00D95C53">
      <w:r>
        <w:t>Ples pod maskama bio je napet i zanimljiv jer katkad nisi                                znao s kim plešeš.</w:t>
      </w:r>
    </w:p>
    <w:p w:rsidR="004F60BD" w:rsidRDefault="004F60BD" w:rsidP="00D95C53"/>
    <w:p w:rsidR="004F60BD" w:rsidRDefault="004F60BD" w:rsidP="00D95C53"/>
    <w:p w:rsidR="004F60BD" w:rsidRDefault="004F60BD" w:rsidP="00D95C53">
      <w:r>
        <w:rPr>
          <w:noProof/>
          <w:lang w:eastAsia="hr-HR"/>
        </w:rPr>
        <w:pict>
          <v:shape id="Slika 7" o:spid="_x0000_s1031" type="#_x0000_t75" style="position:absolute;margin-left:6.65pt;margin-top:.15pt;width:206.5pt;height:132pt;z-index:251656192;visibility:visible" wrapcoords="-79 0 -79 21477 21600 21477 21600 0 -79 0">
            <v:imagedata r:id="rId10" o:title=""/>
            <w10:wrap type="through"/>
          </v:shape>
        </w:pict>
      </w:r>
      <w:r w:rsidRPr="00345DD9">
        <w:rPr>
          <w:noProof/>
          <w:lang w:eastAsia="hr-HR"/>
        </w:rPr>
        <w:pict>
          <v:shape id="Slika 9" o:spid="_x0000_i1026" type="#_x0000_t75" style="width:216.75pt;height:131.25pt;visibility:visible">
            <v:imagedata r:id="rId11" o:title=""/>
          </v:shape>
        </w:pict>
      </w:r>
    </w:p>
    <w:p w:rsidR="004F60BD" w:rsidRDefault="004F60BD" w:rsidP="00D95C53">
      <w:r>
        <w:rPr>
          <w:noProof/>
          <w:lang w:eastAsia="hr-HR"/>
        </w:rPr>
        <w:pict>
          <v:shape id="Slika 10" o:spid="_x0000_s1032" type="#_x0000_t75" style="position:absolute;margin-left:1.65pt;margin-top:25.65pt;width:201pt;height:151pt;z-index:251657216;visibility:visible" wrapcoords="-81 0 -81 21493 21600 21493 21600 0 -81 0">
            <v:imagedata r:id="rId12" o:title=""/>
            <w10:wrap type="through"/>
          </v:shape>
        </w:pict>
      </w:r>
      <w:r>
        <w:t xml:space="preserve">           Ovo je pčela Martin iz 2. c razreda.                                       Ovo je mačka Noa iz 2. e</w:t>
      </w:r>
    </w:p>
    <w:p w:rsidR="004F60BD" w:rsidRDefault="004F60BD" w:rsidP="00D95C53">
      <w:r w:rsidRPr="00345DD9">
        <w:rPr>
          <w:noProof/>
          <w:lang w:eastAsia="hr-HR"/>
        </w:rPr>
        <w:pict>
          <v:shape id="Slika 11" o:spid="_x0000_i1027" type="#_x0000_t75" style="width:237pt;height:151.5pt;visibility:visible">
            <v:imagedata r:id="rId13" o:title=""/>
          </v:shape>
        </w:pict>
      </w:r>
    </w:p>
    <w:p w:rsidR="004F60BD" w:rsidRDefault="004F60BD" w:rsidP="00D95C53">
      <w:r>
        <w:rPr>
          <w:noProof/>
          <w:lang w:eastAsia="hr-HR"/>
        </w:rPr>
        <w:pict>
          <v:shape id="Slika 12" o:spid="_x0000_s1033" type="#_x0000_t75" style="position:absolute;margin-left:4.15pt;margin-top:25.7pt;width:184.5pt;height:224.5pt;z-index:251658240;visibility:visible" wrapcoords="-88 0 -88 21528 21600 21528 21600 0 -88 0">
            <v:imagedata r:id="rId14" o:title=""/>
            <w10:wrap type="through"/>
          </v:shape>
        </w:pict>
      </w:r>
      <w:r>
        <w:t>Ovo je 1. a razred.  – Snjeguljica, princeza, vila   Ovo je 2. A razred – kauboji, vampiri, Pipi duga čarapa</w:t>
      </w:r>
    </w:p>
    <w:p w:rsidR="004F60BD" w:rsidRDefault="004F60BD" w:rsidP="00D95C53">
      <w:r w:rsidRPr="00345DD9">
        <w:rPr>
          <w:noProof/>
          <w:lang w:eastAsia="hr-HR"/>
        </w:rPr>
        <w:pict>
          <v:shape id="Slika 13" o:spid="_x0000_i1028" type="#_x0000_t75" style="width:272.25pt;height:224.25pt;visibility:visible">
            <v:imagedata r:id="rId15" o:title=""/>
          </v:shape>
        </w:pict>
      </w:r>
    </w:p>
    <w:p w:rsidR="004F60BD" w:rsidRDefault="004F60BD" w:rsidP="00D95C53">
      <w:pPr>
        <w:rPr>
          <w:noProof/>
          <w:lang w:eastAsia="hr-HR"/>
        </w:rPr>
      </w:pPr>
      <w:r>
        <w:rPr>
          <w:noProof/>
          <w:lang w:eastAsia="hr-HR"/>
        </w:rPr>
        <w:t xml:space="preserve">          Ovo je naša bubamara Karla                                                Ovo je naša pčela Alen </w:t>
      </w:r>
    </w:p>
    <w:p w:rsidR="004F60BD" w:rsidRDefault="004F60BD" w:rsidP="00D95C53">
      <w:r>
        <w:rPr>
          <w:noProof/>
          <w:lang w:eastAsia="hr-HR"/>
        </w:rPr>
        <w:pict>
          <v:shape id="Slika 14" o:spid="_x0000_s1034" type="#_x0000_t75" style="position:absolute;margin-left:1.65pt;margin-top:.15pt;width:211.5pt;height:179pt;z-index:251659264;visibility:visible" wrapcoords="-77 0 -77 21510 21600 21510 21600 0 -77 0">
            <v:imagedata r:id="rId16" o:title=""/>
            <w10:wrap type="through"/>
          </v:shape>
        </w:pict>
      </w:r>
      <w:r w:rsidRPr="00345DD9">
        <w:rPr>
          <w:noProof/>
          <w:lang w:eastAsia="hr-HR"/>
        </w:rPr>
        <w:pict>
          <v:shape id="Slika 15" o:spid="_x0000_i1029" type="#_x0000_t75" style="width:221.25pt;height:179.25pt;visibility:visible">
            <v:imagedata r:id="rId17" o:title=""/>
          </v:shape>
        </w:pict>
      </w:r>
    </w:p>
    <w:p w:rsidR="004F60BD" w:rsidRDefault="004F60BD" w:rsidP="00FF0080">
      <w:pPr>
        <w:jc w:val="center"/>
      </w:pPr>
      <w:r>
        <w:rPr>
          <w:noProof/>
          <w:lang w:eastAsia="hr-HR"/>
        </w:rPr>
        <w:pict>
          <v:shape id="Slika 16" o:spid="_x0000_s1035" type="#_x0000_t75" style="position:absolute;left:0;text-align:left;margin-left:258.15pt;margin-top:25.65pt;width:187pt;height:148pt;z-index:251660288;visibility:visible" wrapcoords="-87 0 -87 21490 21600 21490 21600 0 -87 0">
            <v:imagedata r:id="rId18" o:title=""/>
            <w10:wrap type="through"/>
          </v:shape>
        </w:pict>
      </w:r>
      <w:r>
        <w:t>Alen i Barbara,  Karla i Gabriela zabavljaju se u igrama s balonom</w:t>
      </w:r>
    </w:p>
    <w:p w:rsidR="004F60BD" w:rsidRDefault="004F60BD" w:rsidP="00D95C53">
      <w:r w:rsidRPr="00345DD9">
        <w:rPr>
          <w:noProof/>
          <w:lang w:eastAsia="hr-HR"/>
        </w:rPr>
        <w:pict>
          <v:shape id="Slika 17" o:spid="_x0000_i1030" type="#_x0000_t75" style="width:254.25pt;height:147.75pt;visibility:visible">
            <v:imagedata r:id="rId19" o:title=""/>
          </v:shape>
        </w:pict>
      </w:r>
    </w:p>
    <w:p w:rsidR="004F60BD" w:rsidRDefault="004F60BD" w:rsidP="00FF0080">
      <w:pPr>
        <w:jc w:val="center"/>
      </w:pPr>
      <w:r>
        <w:rPr>
          <w:noProof/>
          <w:lang w:eastAsia="hr-HR"/>
        </w:rPr>
        <w:pict>
          <v:shape id="Slika 19" o:spid="_x0000_s1036" type="#_x0000_t75" style="position:absolute;left:0;text-align:left;margin-left:234.15pt;margin-top:26.2pt;width:212.5pt;height:247pt;z-index:251662336;visibility:visible" wrapcoords="-76 0 -76 21534 21600 21534 21600 0 -76 0">
            <v:imagedata r:id="rId20" o:title=""/>
            <w10:wrap type="through"/>
          </v:shape>
        </w:pict>
      </w:r>
      <w:r>
        <w:rPr>
          <w:noProof/>
          <w:lang w:eastAsia="hr-HR"/>
        </w:rPr>
        <w:pict>
          <v:shape id="Slika 18" o:spid="_x0000_s1037" type="#_x0000_t75" style="position:absolute;left:0;text-align:left;margin-left:1.65pt;margin-top:26.2pt;width:225.5pt;height:154pt;z-index:251661312;visibility:visible" wrapcoords="-72 0 -72 21495 21600 21495 21600 0 -72 0">
            <v:imagedata r:id="rId21" o:title=""/>
            <w10:wrap type="through"/>
          </v:shape>
        </w:pict>
      </w:r>
      <w:r>
        <w:t>Učenici provode vrijeme smijući se i otkrivajući tko se nalazi ispod maske.</w:t>
      </w:r>
    </w:p>
    <w:p w:rsidR="004F60BD" w:rsidRPr="001E36DF" w:rsidRDefault="004F60BD" w:rsidP="001E36DF">
      <w:r>
        <w:t xml:space="preserve">Kuharice su uživale u karnevalskom plesu, fotografirale su se s plesačicom. </w:t>
      </w:r>
    </w:p>
    <w:p w:rsidR="004F60BD" w:rsidRPr="001E36DF" w:rsidRDefault="004F60BD" w:rsidP="001E36DF"/>
    <w:p w:rsidR="004F60BD" w:rsidRPr="001E36DF" w:rsidRDefault="004F60BD" w:rsidP="001E36DF"/>
    <w:p w:rsidR="004F60BD" w:rsidRDefault="004F60BD" w:rsidP="001E36DF">
      <w:pPr>
        <w:jc w:val="right"/>
      </w:pPr>
      <w:r>
        <w:t>Naše učiteljice su se rasplesale i zapjevale uz glazbu.</w:t>
      </w:r>
    </w:p>
    <w:p w:rsidR="004F60BD" w:rsidRDefault="004F60BD" w:rsidP="001E36DF">
      <w:r>
        <w:rPr>
          <w:noProof/>
          <w:lang w:eastAsia="hr-HR"/>
        </w:rPr>
        <w:pict>
          <v:shape id="Slika 21" o:spid="_x0000_s1038" type="#_x0000_t75" style="position:absolute;margin-left:242.15pt;margin-top:-9.35pt;width:218pt;height:313.5pt;z-index:251664384;visibility:visible" wrapcoords="-74 0 -74 21548 21600 21548 21600 0 -74 0">
            <v:imagedata r:id="rId22" o:title=""/>
            <w10:wrap type="through"/>
          </v:shape>
        </w:pict>
      </w:r>
      <w:r>
        <w:rPr>
          <w:noProof/>
          <w:lang w:eastAsia="hr-HR"/>
        </w:rPr>
        <w:pict>
          <v:shape id="Slika 20" o:spid="_x0000_s1039" type="#_x0000_t75" style="position:absolute;margin-left:-7.85pt;margin-top:-9.35pt;width:235pt;height:313.5pt;z-index:251663360;visibility:visible" wrapcoords="-69 0 -69 21548 21600 21548 21600 0 -69 0">
            <v:imagedata r:id="rId23" o:title=""/>
            <w10:wrap type="through"/>
          </v:shape>
        </w:pict>
      </w:r>
      <w:r>
        <w:t xml:space="preserve">                  Učiteljica Gordana je piratica                                         Učiteljica Jasna je ljubičasta pčelica</w:t>
      </w:r>
    </w:p>
    <w:p w:rsidR="004F60BD" w:rsidRPr="00210BC3" w:rsidRDefault="004F60BD" w:rsidP="00210BC3">
      <w:pPr>
        <w:jc w:val="right"/>
        <w:rPr>
          <w:sz w:val="24"/>
          <w:szCs w:val="24"/>
        </w:rPr>
      </w:pPr>
      <w:r>
        <w:rPr>
          <w:sz w:val="24"/>
          <w:szCs w:val="24"/>
        </w:rPr>
        <w:t>Novinarka Nika Čajić</w:t>
      </w:r>
    </w:p>
    <w:sectPr w:rsidR="004F60BD" w:rsidRPr="00210BC3" w:rsidSect="00AE37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0B1A"/>
    <w:rsid w:val="00010B1A"/>
    <w:rsid w:val="000762A8"/>
    <w:rsid w:val="0019030D"/>
    <w:rsid w:val="001E36DF"/>
    <w:rsid w:val="00210BC3"/>
    <w:rsid w:val="00345DD9"/>
    <w:rsid w:val="003C20C7"/>
    <w:rsid w:val="003D5B00"/>
    <w:rsid w:val="004E5AB5"/>
    <w:rsid w:val="004F60BD"/>
    <w:rsid w:val="005222A4"/>
    <w:rsid w:val="006257D7"/>
    <w:rsid w:val="007560EC"/>
    <w:rsid w:val="00791C88"/>
    <w:rsid w:val="007E453D"/>
    <w:rsid w:val="008171B1"/>
    <w:rsid w:val="008B1BBB"/>
    <w:rsid w:val="009A65C4"/>
    <w:rsid w:val="00AE3781"/>
    <w:rsid w:val="00B8580B"/>
    <w:rsid w:val="00BA64B5"/>
    <w:rsid w:val="00C17D66"/>
    <w:rsid w:val="00CF66E3"/>
    <w:rsid w:val="00D95C53"/>
    <w:rsid w:val="00DE65E5"/>
    <w:rsid w:val="00E4124F"/>
    <w:rsid w:val="00F01C94"/>
    <w:rsid w:val="00F713F8"/>
    <w:rsid w:val="00F810AD"/>
    <w:rsid w:val="00F86009"/>
    <w:rsid w:val="00FF0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781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17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171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</Pages>
  <Words>246</Words>
  <Characters>1404</Characters>
  <Application>Microsoft Office Outlook</Application>
  <DocSecurity>0</DocSecurity>
  <Lines>0</Lines>
  <Paragraphs>0</Paragraphs>
  <ScaleCrop>false</ScaleCrop>
  <Company>MZOŠ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Posljednji dani zime</dc:title>
  <dc:subject/>
  <dc:creator>korisnik</dc:creator>
  <cp:keywords/>
  <dc:description/>
  <cp:lastModifiedBy>OŠ</cp:lastModifiedBy>
  <cp:revision>2</cp:revision>
  <dcterms:created xsi:type="dcterms:W3CDTF">2014-03-27T14:07:00Z</dcterms:created>
  <dcterms:modified xsi:type="dcterms:W3CDTF">2014-03-27T14:07:00Z</dcterms:modified>
</cp:coreProperties>
</file>